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C2" w:rsidR="00005027" w:rsidP="00005027" w:rsidRDefault="00005027" w14:paraId="36097FC6" w14:textId="210B89EA">
      <w:pPr>
        <w:rPr>
          <w:b/>
          <w:color w:val="B08C4D"/>
          <w:sz w:val="36"/>
          <w:szCs w:val="36"/>
        </w:rPr>
      </w:pPr>
      <w:r w:rsidRPr="005B3CC2">
        <w:rPr>
          <w:b/>
          <w:color w:val="B08C4D"/>
          <w:sz w:val="36"/>
          <w:szCs w:val="36"/>
        </w:rPr>
        <w:t>Herdsman Lake</w:t>
      </w:r>
      <w:r w:rsidR="003D56CA">
        <w:rPr>
          <w:b/>
          <w:color w:val="B08C4D"/>
          <w:sz w:val="36"/>
          <w:szCs w:val="36"/>
        </w:rPr>
        <w:t xml:space="preserve"> Dis</w:t>
      </w:r>
      <w:r w:rsidR="00580FE8">
        <w:rPr>
          <w:b/>
          <w:color w:val="B08C4D"/>
          <w:sz w:val="36"/>
          <w:szCs w:val="36"/>
        </w:rPr>
        <w:t>c</w:t>
      </w:r>
      <w:r w:rsidR="003D56CA">
        <w:rPr>
          <w:b/>
          <w:color w:val="B08C4D"/>
          <w:sz w:val="36"/>
          <w:szCs w:val="36"/>
        </w:rPr>
        <w:t>overy</w:t>
      </w:r>
      <w:r w:rsidRPr="005B3CC2">
        <w:rPr>
          <w:b/>
          <w:color w:val="B08C4D"/>
          <w:sz w:val="36"/>
          <w:szCs w:val="36"/>
        </w:rPr>
        <w:t xml:space="preserve"> Centre</w:t>
      </w:r>
    </w:p>
    <w:p w:rsidRPr="005B3CC2" w:rsidR="00005027" w:rsidP="00005027" w:rsidRDefault="005B2995" w14:paraId="2577B0F0" w14:textId="1433F0E8">
      <w:pPr>
        <w:rPr>
          <w:color w:val="716655"/>
          <w:sz w:val="26"/>
          <w:szCs w:val="26"/>
        </w:rPr>
      </w:pPr>
      <w:proofErr w:type="spellStart"/>
      <w:r>
        <w:rPr>
          <w:color w:val="716655"/>
          <w:sz w:val="26"/>
          <w:szCs w:val="26"/>
        </w:rPr>
        <w:t>Noogenboro</w:t>
      </w:r>
      <w:proofErr w:type="spellEnd"/>
      <w:r>
        <w:rPr>
          <w:color w:val="716655"/>
          <w:sz w:val="26"/>
          <w:szCs w:val="26"/>
        </w:rPr>
        <w:t xml:space="preserve"> </w:t>
      </w:r>
      <w:proofErr w:type="spellStart"/>
      <w:r>
        <w:rPr>
          <w:color w:val="716655"/>
          <w:sz w:val="26"/>
          <w:szCs w:val="26"/>
        </w:rPr>
        <w:t>Kudajin</w:t>
      </w:r>
      <w:proofErr w:type="spellEnd"/>
      <w:r>
        <w:rPr>
          <w:color w:val="716655"/>
          <w:sz w:val="26"/>
          <w:szCs w:val="26"/>
        </w:rPr>
        <w:t xml:space="preserve"> </w:t>
      </w:r>
      <w:proofErr w:type="spellStart"/>
      <w:r>
        <w:rPr>
          <w:color w:val="716655"/>
          <w:sz w:val="26"/>
          <w:szCs w:val="26"/>
        </w:rPr>
        <w:t>Boodja</w:t>
      </w:r>
      <w:proofErr w:type="spellEnd"/>
      <w:r>
        <w:rPr>
          <w:color w:val="716655"/>
          <w:sz w:val="26"/>
          <w:szCs w:val="26"/>
        </w:rPr>
        <w:t xml:space="preserve"> – </w:t>
      </w:r>
      <w:r>
        <w:rPr>
          <w:i/>
          <w:iCs/>
          <w:color w:val="716655"/>
          <w:sz w:val="26"/>
          <w:szCs w:val="26"/>
        </w:rPr>
        <w:t xml:space="preserve">Herdsman Learning Ground </w:t>
      </w:r>
    </w:p>
    <w:p w:rsidRPr="00B73F7A" w:rsidR="00005027" w:rsidP="00005027" w:rsidRDefault="00005027" w14:paraId="7BCBB123" w14:textId="77777777">
      <w:pPr>
        <w:rPr>
          <w:color w:val="716655"/>
        </w:rPr>
      </w:pPr>
    </w:p>
    <w:p w:rsidRPr="005B3CC2" w:rsidR="00005027" w:rsidP="00005027" w:rsidRDefault="00005027" w14:paraId="505796A2" w14:textId="77777777">
      <w:pPr>
        <w:rPr>
          <w:b/>
          <w:color w:val="B08C4D"/>
          <w:sz w:val="28"/>
          <w:szCs w:val="28"/>
        </w:rPr>
      </w:pPr>
      <w:r w:rsidRPr="298127CB" w:rsidR="00005027">
        <w:rPr>
          <w:b w:val="1"/>
          <w:bCs w:val="1"/>
          <w:color w:val="B08C4D"/>
          <w:sz w:val="28"/>
          <w:szCs w:val="28"/>
        </w:rPr>
        <w:t>BOOKING CONFIRMATION FORM</w:t>
      </w:r>
    </w:p>
    <w:p w:rsidRPr="008F6F4D" w:rsidR="00EA7F10" w:rsidP="008F6F4D" w:rsidRDefault="006B7E46" w14:paraId="218DCD7E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color w:val="716655"/>
        </w:rPr>
      </w:pPr>
      <w:r w:rsidRPr="298127CB" w:rsidR="006B7E46">
        <w:rPr>
          <w:color w:val="716655"/>
        </w:rPr>
        <w:t xml:space="preserve">To confirm your booking, please complete this form and return it to us within SEVEN (7) DAYS. </w:t>
      </w:r>
      <w:r>
        <w:br/>
      </w:r>
      <w:r w:rsidRPr="298127CB" w:rsidR="006B7E46">
        <w:rPr>
          <w:color w:val="716655"/>
        </w:rPr>
        <w:t xml:space="preserve">If </w:t>
      </w:r>
      <w:r w:rsidRPr="298127CB" w:rsidR="00A4680A">
        <w:rPr>
          <w:color w:val="716655"/>
        </w:rPr>
        <w:t>your</w:t>
      </w:r>
      <w:r w:rsidRPr="298127CB" w:rsidR="006B7E46">
        <w:rPr>
          <w:color w:val="716655"/>
        </w:rPr>
        <w:t xml:space="preserve"> form is not received within this period, your booking time may be given to another group.</w:t>
      </w:r>
    </w:p>
    <w:tbl>
      <w:tblPr>
        <w:tblStyle w:val="TableGrid"/>
        <w:bidiVisual w:val="0"/>
        <w:tblW w:w="0" w:type="auto"/>
        <w:tblBorders>
          <w:top w:val="none" w:color="000000" w:themeColor="text1" w:sz="8"/>
          <w:left w:val="none" w:color="000000" w:themeColor="text1" w:sz="8"/>
          <w:bottom w:val="single" w:color="000000" w:themeColor="text1" w:sz="8"/>
          <w:right w:val="none" w:color="000000" w:themeColor="text1" w:sz="8"/>
          <w:insideH w:val="none" w:color="000000" w:themeColor="text1" w:sz="8"/>
          <w:insideV w:val="none" w:color="000000" w:themeColor="text1" w:sz="8"/>
        </w:tblBorders>
        <w:tblLook w:val="04A0" w:firstRow="1" w:lastRow="0" w:firstColumn="1" w:lastColumn="0" w:noHBand="0" w:noVBand="1"/>
      </w:tblPr>
      <w:tblGrid>
        <w:gridCol w:w="705"/>
        <w:gridCol w:w="405"/>
        <w:gridCol w:w="358"/>
        <w:gridCol w:w="417"/>
        <w:gridCol w:w="345"/>
        <w:gridCol w:w="490"/>
        <w:gridCol w:w="417"/>
        <w:gridCol w:w="417"/>
        <w:gridCol w:w="418"/>
        <w:gridCol w:w="417"/>
        <w:gridCol w:w="417"/>
        <w:gridCol w:w="345"/>
        <w:gridCol w:w="555"/>
        <w:gridCol w:w="345"/>
        <w:gridCol w:w="417"/>
        <w:gridCol w:w="418"/>
        <w:gridCol w:w="345"/>
        <w:gridCol w:w="897"/>
        <w:gridCol w:w="417"/>
        <w:gridCol w:w="417"/>
        <w:gridCol w:w="345"/>
        <w:gridCol w:w="490"/>
        <w:gridCol w:w="345"/>
        <w:gridCol w:w="903"/>
      </w:tblGrid>
      <w:tr w:rsidR="298127CB" w:rsidTr="298127CB" w14:paraId="1FA23EBA">
        <w:trPr>
          <w:trHeight w:val="495"/>
        </w:trPr>
        <w:tc>
          <w:tcPr>
            <w:tcW w:w="11045" w:type="dxa"/>
            <w:gridSpan w:val="24"/>
            <w:tcMar/>
            <w:vAlign w:val="top"/>
          </w:tcPr>
          <w:p w:rsidR="298127CB" w:rsidP="298127CB" w:rsidRDefault="298127CB" w14:paraId="16F14F44" w14:textId="5DEB1853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>DETAILS OF VISIT:</w:t>
            </w:r>
          </w:p>
        </w:tc>
      </w:tr>
      <w:tr w:rsidR="298127CB" w:rsidTr="298127CB" w14:paraId="3C86D94B">
        <w:trPr>
          <w:trHeight w:val="495"/>
        </w:trPr>
        <w:tc>
          <w:tcPr>
            <w:tcW w:w="705" w:type="dxa"/>
            <w:tcBorders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6F09A576" w14:textId="70927390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ind w:right="-81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Date:</w:t>
            </w:r>
          </w:p>
        </w:tc>
        <w:tc>
          <w:tcPr>
            <w:tcW w:w="4446" w:type="dxa"/>
            <w:gridSpan w:val="11"/>
            <w:tcBorders>
              <w:bottom w:val="single" w:color="000000" w:themeColor="text1" w:sz="8"/>
            </w:tcBorders>
            <w:tcMar>
              <w:left w:w="105" w:type="dxa"/>
              <w:right w:w="165" w:type="dxa"/>
            </w:tcMar>
            <w:vAlign w:val="top"/>
          </w:tcPr>
          <w:p w:rsidR="298127CB" w:rsidP="298127CB" w:rsidRDefault="298127CB" w14:paraId="10EC436A" w14:textId="4C741B4A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ind w:left="-270" w:right="117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 xml:space="preserve">           </w:t>
            </w:r>
          </w:p>
        </w:tc>
        <w:tc>
          <w:tcPr>
            <w:tcW w:w="1735" w:type="dxa"/>
            <w:gridSpan w:val="4"/>
            <w:tcBorders>
              <w:bottom w:val="single" w:color="000000" w:themeColor="text1" w:sz="8"/>
            </w:tcBorders>
            <w:tcMar>
              <w:left w:w="105" w:type="dxa"/>
            </w:tcMar>
            <w:vAlign w:val="top"/>
          </w:tcPr>
          <w:p w:rsidR="298127CB" w:rsidP="298127CB" w:rsidRDefault="298127CB" w14:paraId="2B0D0190" w14:textId="47311AB4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ind w:right="182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Start Time:</w:t>
            </w:r>
          </w:p>
        </w:tc>
        <w:tc>
          <w:tcPr>
            <w:tcW w:w="1659" w:type="dxa"/>
            <w:gridSpan w:val="3"/>
            <w:tcBorders>
              <w:bottom w:val="single" w:color="000000" w:themeColor="text1" w:sz="8"/>
            </w:tcBorders>
            <w:tcMar>
              <w:left w:w="105" w:type="dxa"/>
            </w:tcMar>
            <w:vAlign w:val="top"/>
          </w:tcPr>
          <w:p w:rsidR="298127CB" w:rsidP="298127CB" w:rsidRDefault="298127CB" w14:paraId="649D6CDD" w14:textId="02D97C0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  <w:tc>
          <w:tcPr>
            <w:tcW w:w="1597" w:type="dxa"/>
            <w:gridSpan w:val="4"/>
            <w:tcBorders>
              <w:bottom w:val="single" w:color="000000" w:themeColor="text1" w:sz="8"/>
            </w:tcBorders>
            <w:tcMar>
              <w:left w:w="105" w:type="dxa"/>
            </w:tcMar>
            <w:vAlign w:val="top"/>
          </w:tcPr>
          <w:p w:rsidR="298127CB" w:rsidP="298127CB" w:rsidRDefault="298127CB" w14:paraId="397868A1" w14:textId="6F18908D">
            <w:pPr>
              <w:spacing w:before="0" w:beforeAutospacing="off" w:after="0" w:afterAutospacing="off" w:line="259" w:lineRule="auto"/>
              <w:ind w:left="0" w:right="0" w:hanging="216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GB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 xml:space="preserve">End Time: </w:t>
            </w:r>
          </w:p>
        </w:tc>
        <w:tc>
          <w:tcPr>
            <w:tcW w:w="903" w:type="dxa"/>
            <w:tcBorders>
              <w:bottom w:val="single" w:color="000000" w:themeColor="text1" w:sz="8"/>
            </w:tcBorders>
            <w:tcMar>
              <w:left w:w="105" w:type="dxa"/>
            </w:tcMar>
            <w:vAlign w:val="top"/>
          </w:tcPr>
          <w:p w:rsidR="298127CB" w:rsidP="298127CB" w:rsidRDefault="298127CB" w14:paraId="4EDC6F6E" w14:textId="676E13F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</w:tr>
      <w:tr w:rsidR="298127CB" w:rsidTr="298127CB" w14:paraId="41D953C4">
        <w:trPr>
          <w:trHeight w:val="495"/>
        </w:trPr>
        <w:tc>
          <w:tcPr>
            <w:tcW w:w="1468" w:type="dxa"/>
            <w:gridSpan w:val="3"/>
            <w:tcBorders>
              <w:top w:val="single" w:sz="6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3CC76A7D" w14:textId="4333EF45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ind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Topic(s):</w:t>
            </w:r>
          </w:p>
        </w:tc>
        <w:tc>
          <w:tcPr>
            <w:tcW w:w="9577" w:type="dxa"/>
            <w:gridSpan w:val="21"/>
            <w:tcBorders>
              <w:top w:val="single" w:color="000000" w:themeColor="text1" w:sz="6"/>
              <w:bottom w:val="single" w:color="000000" w:themeColor="text1" w:sz="8"/>
            </w:tcBorders>
            <w:tcMar>
              <w:left w:w="105" w:type="dxa"/>
            </w:tcMar>
            <w:vAlign w:val="top"/>
          </w:tcPr>
          <w:p w:rsidR="049E62BA" w:rsidP="298127CB" w:rsidRDefault="049E62BA" w14:paraId="32918991" w14:textId="636BD6E0">
            <w:pPr>
              <w:pStyle w:val="Normal"/>
              <w:suppressLineNumbers w:val="0"/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bidi w:val="0"/>
              <w:spacing w:beforeAutospacing="on" w:after="0" w:afterAutospacing="off" w:line="360" w:lineRule="auto"/>
              <w:ind w:left="0" w:right="182"/>
              <w:jc w:val="left"/>
            </w:pPr>
            <w:r w:rsidRPr="298127CB" w:rsidR="049E62B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Noogenboro Kudajin Boodja</w:t>
            </w:r>
          </w:p>
        </w:tc>
      </w:tr>
      <w:tr w:rsidR="298127CB" w:rsidTr="298127CB" w14:paraId="57FE0965">
        <w:trPr>
          <w:trHeight w:val="495"/>
        </w:trPr>
        <w:tc>
          <w:tcPr>
            <w:tcW w:w="3972" w:type="dxa"/>
            <w:gridSpan w:val="9"/>
            <w:tcBorders>
              <w:top w:val="single" w:sz="6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29EFD8C9" w14:textId="06E482FE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Specific requests / learner needs:</w:t>
            </w:r>
          </w:p>
        </w:tc>
        <w:tc>
          <w:tcPr>
            <w:tcW w:w="7073" w:type="dxa"/>
            <w:gridSpan w:val="15"/>
            <w:tcBorders>
              <w:top w:val="single" w:color="000000" w:themeColor="text1" w:sz="8"/>
              <w:bottom w:val="single" w:color="000000" w:themeColor="text1" w:sz="8"/>
            </w:tcBorders>
            <w:tcMar>
              <w:left w:w="105" w:type="dxa"/>
            </w:tcMar>
            <w:vAlign w:val="top"/>
          </w:tcPr>
          <w:p w:rsidR="298127CB" w:rsidP="298127CB" w:rsidRDefault="298127CB" w14:paraId="2382E90A" w14:textId="0E1C4516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</w:tr>
      <w:tr w:rsidR="298127CB" w:rsidTr="298127CB" w14:paraId="7430F3FA">
        <w:trPr>
          <w:trHeight w:val="495"/>
        </w:trPr>
        <w:tc>
          <w:tcPr>
            <w:tcW w:w="4389" w:type="dxa"/>
            <w:gridSpan w:val="10"/>
            <w:tcBorders>
              <w:top w:val="single" w:sz="6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3A44D94E" w14:textId="66EE0C02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School Order Number (if applicable):</w:t>
            </w:r>
          </w:p>
        </w:tc>
        <w:tc>
          <w:tcPr>
            <w:tcW w:w="6656" w:type="dxa"/>
            <w:gridSpan w:val="14"/>
            <w:tcBorders>
              <w:top w:val="single" w:color="000000" w:themeColor="text1" w:sz="8"/>
              <w:bottom w:val="single" w:color="000000" w:themeColor="text1" w:sz="8"/>
            </w:tcBorders>
            <w:tcMar>
              <w:left w:w="105" w:type="dxa"/>
            </w:tcMar>
            <w:vAlign w:val="top"/>
          </w:tcPr>
          <w:p w:rsidR="298127CB" w:rsidP="298127CB" w:rsidRDefault="298127CB" w14:paraId="7C150178" w14:textId="10F58897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</w:tr>
      <w:tr w:rsidR="298127CB" w:rsidTr="298127CB" w14:paraId="511AC569">
        <w:trPr>
          <w:trHeight w:val="495"/>
        </w:trPr>
        <w:tc>
          <w:tcPr>
            <w:tcW w:w="11045" w:type="dxa"/>
            <w:gridSpan w:val="24"/>
            <w:tcBorders>
              <w:top w:val="single" w:color="000000" w:themeColor="text1" w:sz="8"/>
              <w:left w:val="none" w:color="000000" w:themeColor="text1" w:sz="8"/>
              <w:bottom w:val="none" w:color="000000" w:themeColor="text1" w:sz="8"/>
              <w:right w:val="none" w:color="000000" w:themeColor="text1" w:sz="8"/>
            </w:tcBorders>
            <w:tcMar/>
            <w:vAlign w:val="top"/>
          </w:tcPr>
          <w:p w:rsidR="298127CB" w:rsidP="298127CB" w:rsidRDefault="298127CB" w14:paraId="5AE18E99" w14:textId="636674B4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>CONTACT DETAILS:</w:t>
            </w:r>
          </w:p>
        </w:tc>
      </w:tr>
      <w:tr w:rsidR="298127CB" w:rsidTr="298127CB" w14:paraId="5D9B18AA">
        <w:trPr>
          <w:trHeight w:val="495"/>
        </w:trPr>
        <w:tc>
          <w:tcPr>
            <w:tcW w:w="1110" w:type="dxa"/>
            <w:gridSpan w:val="2"/>
            <w:tcBorders>
              <w:top w:val="non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2469BC23" w14:textId="221A6A08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School:</w:t>
            </w:r>
          </w:p>
        </w:tc>
        <w:tc>
          <w:tcPr>
            <w:tcW w:w="6121" w:type="dxa"/>
            <w:gridSpan w:val="15"/>
            <w:tcBorders>
              <w:top w:val="non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724125DA" w14:textId="1C6958EC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ind w:right="45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  <w:tc>
          <w:tcPr>
            <w:tcW w:w="2076" w:type="dxa"/>
            <w:gridSpan w:val="4"/>
            <w:tcBorders>
              <w:top w:val="none" w:color="000000" w:themeColor="text1" w:sz="8"/>
              <w:bottom w:val="single" w:color="000000" w:themeColor="text1" w:sz="8"/>
            </w:tcBorders>
            <w:tcMar>
              <w:left w:w="105" w:type="dxa"/>
              <w:right w:w="105" w:type="dxa"/>
            </w:tcMar>
            <w:vAlign w:val="top"/>
          </w:tcPr>
          <w:p w:rsidR="298127CB" w:rsidP="298127CB" w:rsidRDefault="298127CB" w14:paraId="3AF364A8" w14:textId="25976BD6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ind w:left="-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School Phone:</w:t>
            </w:r>
          </w:p>
        </w:tc>
        <w:tc>
          <w:tcPr>
            <w:tcW w:w="1738" w:type="dxa"/>
            <w:gridSpan w:val="3"/>
            <w:tcBorders>
              <w:top w:val="none" w:color="000000" w:themeColor="text1" w:sz="8"/>
              <w:bottom w:val="single" w:color="000000" w:themeColor="text1" w:sz="8"/>
            </w:tcBorders>
            <w:tcMar>
              <w:left w:w="105" w:type="dxa"/>
              <w:right w:w="105" w:type="dxa"/>
            </w:tcMar>
            <w:vAlign w:val="top"/>
          </w:tcPr>
          <w:p w:rsidR="298127CB" w:rsidP="298127CB" w:rsidRDefault="298127CB" w14:paraId="324E7B5F" w14:textId="5E815EF2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</w:tr>
      <w:tr w:rsidR="298127CB" w:rsidTr="298127CB" w14:paraId="20F9B778">
        <w:trPr>
          <w:trHeight w:val="300"/>
        </w:trPr>
        <w:tc>
          <w:tcPr>
            <w:tcW w:w="2230" w:type="dxa"/>
            <w:gridSpan w:val="5"/>
            <w:tcBorders>
              <w:top w:val="single" w:sz="6"/>
              <w:bottom w:val="single" w:color="000000" w:themeColor="text1" w:sz="8"/>
            </w:tcBorders>
            <w:tcMar/>
            <w:vAlign w:val="top"/>
          </w:tcPr>
          <w:p w:rsidR="04639358" w:rsidP="298127CB" w:rsidRDefault="04639358" w14:paraId="140E79BD" w14:textId="4FFC24DA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</w:pPr>
            <w:r w:rsidRPr="298127CB" w:rsidR="046393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School Address:</w:t>
            </w:r>
          </w:p>
        </w:tc>
        <w:tc>
          <w:tcPr>
            <w:tcW w:w="8815" w:type="dxa"/>
            <w:gridSpan w:val="19"/>
            <w:tcBorders>
              <w:top w:val="single" w:sz="6"/>
              <w:bottom w:val="single" w:color="000000" w:themeColor="text1" w:sz="8"/>
              <w:right w:val="none" w:color="000000" w:themeColor="text1" w:sz="8"/>
            </w:tcBorders>
            <w:tcMar/>
            <w:vAlign w:val="top"/>
          </w:tcPr>
          <w:p w:rsidR="298127CB" w:rsidP="298127CB" w:rsidRDefault="298127CB" w14:paraId="35371D65" w14:textId="1E1840EE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ind w:right="45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</w:pPr>
          </w:p>
        </w:tc>
      </w:tr>
      <w:tr w:rsidR="298127CB" w:rsidTr="298127CB" w14:paraId="705916A7">
        <w:trPr>
          <w:trHeight w:val="495"/>
        </w:trPr>
        <w:tc>
          <w:tcPr>
            <w:tcW w:w="3137" w:type="dxa"/>
            <w:gridSpan w:val="7"/>
            <w:tcBorders>
              <w:top w:val="single" w:sz="6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701C362C" w14:textId="1E5F9306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Accounts Payable Email:</w:t>
            </w:r>
          </w:p>
        </w:tc>
        <w:tc>
          <w:tcPr>
            <w:tcW w:w="7908" w:type="dxa"/>
            <w:gridSpan w:val="17"/>
            <w:tcBorders>
              <w:top w:val="single" w:color="000000" w:themeColor="text1" w:sz="8"/>
              <w:bottom w:val="single" w:color="000000" w:themeColor="text1" w:sz="8"/>
            </w:tcBorders>
            <w:tcMar>
              <w:left w:w="105" w:type="dxa"/>
              <w:right w:w="105" w:type="dxa"/>
            </w:tcMar>
            <w:vAlign w:val="top"/>
          </w:tcPr>
          <w:p w:rsidR="298127CB" w:rsidP="298127CB" w:rsidRDefault="298127CB" w14:paraId="0A565F20" w14:textId="34E65A4C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</w:tr>
      <w:tr w:rsidR="298127CB" w:rsidTr="298127CB" w14:paraId="1363DFF9">
        <w:trPr>
          <w:trHeight w:val="495"/>
        </w:trPr>
        <w:tc>
          <w:tcPr>
            <w:tcW w:w="2230" w:type="dxa"/>
            <w:gridSpan w:val="5"/>
            <w:tcBorders>
              <w:top w:val="singl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60E7DD0D" w14:textId="25726F04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Teacher’s Name:</w:t>
            </w:r>
          </w:p>
        </w:tc>
        <w:tc>
          <w:tcPr>
            <w:tcW w:w="4238" w:type="dxa"/>
            <w:gridSpan w:val="10"/>
            <w:tcBorders>
              <w:top w:val="single" w:sz="6"/>
              <w:bottom w:val="single" w:color="000000" w:themeColor="text1" w:sz="8"/>
            </w:tcBorders>
            <w:tcMar>
              <w:left w:w="105" w:type="dxa"/>
              <w:right w:w="105" w:type="dxa"/>
            </w:tcMar>
            <w:vAlign w:val="top"/>
          </w:tcPr>
          <w:p w:rsidR="298127CB" w:rsidP="298127CB" w:rsidRDefault="298127CB" w14:paraId="72DB7280" w14:textId="382C09CC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  <w:tc>
          <w:tcPr>
            <w:tcW w:w="2839" w:type="dxa"/>
            <w:gridSpan w:val="6"/>
            <w:tcBorders>
              <w:top w:val="single" w:color="000000" w:themeColor="text1" w:sz="8"/>
              <w:bottom w:val="single" w:color="000000" w:themeColor="text1" w:sz="8"/>
            </w:tcBorders>
            <w:tcMar>
              <w:left w:w="105" w:type="dxa"/>
              <w:right w:w="105" w:type="dxa"/>
            </w:tcMar>
            <w:vAlign w:val="top"/>
          </w:tcPr>
          <w:p w:rsidR="298127CB" w:rsidP="298127CB" w:rsidRDefault="298127CB" w14:paraId="437AAF85" w14:textId="6A083718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Teacher’s Phone Number:</w:t>
            </w:r>
          </w:p>
        </w:tc>
        <w:tc>
          <w:tcPr>
            <w:tcW w:w="1738" w:type="dxa"/>
            <w:gridSpan w:val="3"/>
            <w:tcBorders>
              <w:top w:val="single" w:color="000000" w:themeColor="text1" w:sz="8"/>
              <w:bottom w:val="single" w:color="000000" w:themeColor="text1" w:sz="8"/>
            </w:tcBorders>
            <w:tcMar>
              <w:left w:w="105" w:type="dxa"/>
              <w:right w:w="105" w:type="dxa"/>
            </w:tcMar>
            <w:vAlign w:val="top"/>
          </w:tcPr>
          <w:p w:rsidR="298127CB" w:rsidP="298127CB" w:rsidRDefault="298127CB" w14:paraId="5AC2B51C" w14:textId="62926346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</w:tr>
      <w:tr w:rsidR="298127CB" w:rsidTr="298127CB" w14:paraId="065AE55B">
        <w:trPr>
          <w:trHeight w:val="495"/>
        </w:trPr>
        <w:tc>
          <w:tcPr>
            <w:tcW w:w="2720" w:type="dxa"/>
            <w:gridSpan w:val="6"/>
            <w:tcBorders>
              <w:top w:val="single" w:sz="6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61B7DE70" w14:textId="3DFE1659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ind w:right="-90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Teacher’s Email Address:</w:t>
            </w:r>
          </w:p>
        </w:tc>
        <w:tc>
          <w:tcPr>
            <w:tcW w:w="8325" w:type="dxa"/>
            <w:gridSpan w:val="18"/>
            <w:tcBorders>
              <w:top w:val="single" w:sz="6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275B8C73" w14:textId="73DD88A3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ind w:right="-900" w:firstLine="3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12121"/>
                <w:sz w:val="22"/>
                <w:szCs w:val="22"/>
                <w:lang w:val="en-AU"/>
              </w:rPr>
              <w:t xml:space="preserve">  </w:t>
            </w: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</w:tr>
      <w:tr w:rsidR="298127CB" w:rsidTr="298127CB" w14:paraId="76BBBE62">
        <w:trPr>
          <w:trHeight w:val="495"/>
        </w:trPr>
        <w:tc>
          <w:tcPr>
            <w:tcW w:w="11045" w:type="dxa"/>
            <w:gridSpan w:val="24"/>
            <w:tcBorders>
              <w:top w:val="singl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23667181" w14:textId="5CE5C081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>BREAKDOWN OF STUDENTS:</w:t>
            </w:r>
          </w:p>
        </w:tc>
      </w:tr>
      <w:tr w:rsidR="298127CB" w:rsidTr="298127CB" w14:paraId="22DE354B">
        <w:trPr>
          <w:trHeight w:val="495"/>
        </w:trPr>
        <w:tc>
          <w:tcPr>
            <w:tcW w:w="1885" w:type="dxa"/>
            <w:gridSpan w:val="4"/>
            <w:tcBorders>
              <w:top w:val="singl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52519341" w14:textId="5015CDA6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Year Level:</w:t>
            </w:r>
          </w:p>
        </w:tc>
        <w:tc>
          <w:tcPr>
            <w:tcW w:w="2504" w:type="dxa"/>
            <w:gridSpan w:val="6"/>
            <w:tcBorders>
              <w:top w:val="singl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71315C56" w14:textId="49F3684C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 xml:space="preserve">      </w:t>
            </w:r>
          </w:p>
        </w:tc>
        <w:tc>
          <w:tcPr>
            <w:tcW w:w="1662" w:type="dxa"/>
            <w:gridSpan w:val="4"/>
            <w:tcBorders>
              <w:top w:val="single" w:color="000000" w:themeColor="text1" w:sz="8"/>
              <w:bottom w:val="single" w:color="000000" w:themeColor="text1" w:sz="8"/>
            </w:tcBorders>
            <w:tcMar/>
            <w:vAlign w:val="top"/>
          </w:tcPr>
          <w:p w:rsidR="5735E5D7" w:rsidP="298127CB" w:rsidRDefault="5735E5D7" w14:paraId="0DBBC44D" w14:textId="07CAACED">
            <w:pPr>
              <w:pStyle w:val="Normal"/>
              <w:suppressLineNumbers w:val="0"/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bidi w:val="0"/>
              <w:spacing w:beforeAutospacing="on" w:after="0" w:afterAutospacing="off" w:line="36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5735E5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#</w:t>
            </w: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 xml:space="preserve"> Students:</w:t>
            </w:r>
          </w:p>
        </w:tc>
        <w:tc>
          <w:tcPr>
            <w:tcW w:w="2077" w:type="dxa"/>
            <w:gridSpan w:val="4"/>
            <w:tcBorders>
              <w:top w:val="singl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50E0426D" w14:textId="1C930906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 xml:space="preserve">      </w:t>
            </w:r>
          </w:p>
        </w:tc>
        <w:tc>
          <w:tcPr>
            <w:tcW w:w="2917" w:type="dxa"/>
            <w:gridSpan w:val="6"/>
            <w:tcBorders>
              <w:top w:val="single" w:color="000000" w:themeColor="text1" w:sz="8"/>
              <w:bottom w:val="single" w:color="000000" w:themeColor="text1" w:sz="8"/>
            </w:tcBorders>
            <w:tcMar>
              <w:left w:w="105" w:type="dxa"/>
              <w:right w:w="105" w:type="dxa"/>
            </w:tcMar>
            <w:vAlign w:val="top"/>
          </w:tcPr>
          <w:p w:rsidR="298127CB" w:rsidP="298127CB" w:rsidRDefault="298127CB" w14:paraId="39761941" w14:textId="5D574139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</w:p>
        </w:tc>
      </w:tr>
      <w:tr w:rsidR="298127CB" w:rsidTr="298127CB" w14:paraId="791E501D">
        <w:trPr>
          <w:trHeight w:val="495"/>
        </w:trPr>
        <w:tc>
          <w:tcPr>
            <w:tcW w:w="1885" w:type="dxa"/>
            <w:gridSpan w:val="4"/>
            <w:tcBorders>
              <w:top w:val="singl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78F5CE51" w14:textId="5DF6DFE7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Year Level:</w:t>
            </w:r>
          </w:p>
        </w:tc>
        <w:tc>
          <w:tcPr>
            <w:tcW w:w="2504" w:type="dxa"/>
            <w:gridSpan w:val="6"/>
            <w:tcBorders>
              <w:top w:val="singl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48C226C8" w14:textId="48C2A657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  <w:tc>
          <w:tcPr>
            <w:tcW w:w="1662" w:type="dxa"/>
            <w:gridSpan w:val="4"/>
            <w:tcBorders>
              <w:top w:val="single" w:color="000000" w:themeColor="text1" w:sz="8"/>
              <w:bottom w:val="single" w:color="000000" w:themeColor="text1" w:sz="8"/>
            </w:tcBorders>
            <w:tcMar/>
            <w:vAlign w:val="top"/>
          </w:tcPr>
          <w:p w:rsidR="713F4115" w:rsidP="298127CB" w:rsidRDefault="713F4115" w14:paraId="3C4C1F54" w14:textId="31B2EFE1">
            <w:pPr>
              <w:pStyle w:val="Normal"/>
              <w:suppressLineNumbers w:val="0"/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bidi w:val="0"/>
              <w:spacing w:beforeAutospacing="on" w:after="0" w:afterAutospacing="off" w:line="36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713F411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#</w:t>
            </w: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 xml:space="preserve"> Students:</w:t>
            </w:r>
          </w:p>
        </w:tc>
        <w:tc>
          <w:tcPr>
            <w:tcW w:w="2077" w:type="dxa"/>
            <w:gridSpan w:val="4"/>
            <w:tcBorders>
              <w:top w:val="singl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7692860F" w14:textId="4DF6CD68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  <w:tc>
          <w:tcPr>
            <w:tcW w:w="2917" w:type="dxa"/>
            <w:gridSpan w:val="6"/>
            <w:tcBorders>
              <w:top w:val="single" w:color="000000" w:themeColor="text1" w:sz="8"/>
              <w:bottom w:val="single" w:color="000000" w:themeColor="text1" w:sz="8"/>
            </w:tcBorders>
            <w:tcMar>
              <w:left w:w="105" w:type="dxa"/>
              <w:right w:w="105" w:type="dxa"/>
            </w:tcMar>
            <w:vAlign w:val="top"/>
          </w:tcPr>
          <w:p w:rsidR="298127CB" w:rsidP="298127CB" w:rsidRDefault="298127CB" w14:paraId="556D53AA" w14:textId="0429656E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</w:p>
        </w:tc>
      </w:tr>
      <w:tr w:rsidR="298127CB" w:rsidTr="298127CB" w14:paraId="3B5CEA9F">
        <w:trPr>
          <w:trHeight w:val="495"/>
        </w:trPr>
        <w:tc>
          <w:tcPr>
            <w:tcW w:w="3554" w:type="dxa"/>
            <w:gridSpan w:val="8"/>
            <w:tcBorders>
              <w:top w:val="single" w:sz="6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76C36C41" w14:textId="639F4D6C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Total Number of Students:</w:t>
            </w:r>
          </w:p>
        </w:tc>
        <w:tc>
          <w:tcPr>
            <w:tcW w:w="1252" w:type="dxa"/>
            <w:gridSpan w:val="3"/>
            <w:tcBorders>
              <w:top w:val="single" w:sz="6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328A598F" w14:textId="21FC805F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</w:p>
        </w:tc>
        <w:tc>
          <w:tcPr>
            <w:tcW w:w="6239" w:type="dxa"/>
            <w:gridSpan w:val="13"/>
            <w:tcBorders>
              <w:top w:val="single" w:sz="6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4F2899A6" w14:textId="65CD6D04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</w:p>
        </w:tc>
      </w:tr>
      <w:tr w:rsidR="298127CB" w:rsidTr="298127CB" w14:paraId="31145E6E">
        <w:trPr>
          <w:trHeight w:val="495"/>
        </w:trPr>
        <w:tc>
          <w:tcPr>
            <w:tcW w:w="5706" w:type="dxa"/>
            <w:gridSpan w:val="13"/>
            <w:tcBorders>
              <w:top w:val="single" w:sz="6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5D7E3EE3" w14:textId="4A9F3A36">
            <w:pPr>
              <w:tabs>
                <w:tab w:val="left" w:leader="underscore" w:pos="2268"/>
                <w:tab w:val="left" w:leader="none" w:pos="3870"/>
                <w:tab w:val="left" w:leader="underscore" w:pos="6096"/>
                <w:tab w:val="left" w:leader="underscore" w:pos="9072"/>
              </w:tabs>
              <w:spacing w:beforeAutospacing="on" w:line="360" w:lineRule="auto"/>
              <w:ind w:right="-7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>COST</w:t>
            </w: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 xml:space="preserve"> (Total Students x $1</w:t>
            </w:r>
            <w:r w:rsidRPr="298127CB" w:rsidR="346FEA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>7</w:t>
            </w: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>, incl. GST or minimum cost</w:t>
            </w:r>
            <w:r w:rsidRPr="298127CB" w:rsidR="74A66F3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 xml:space="preserve"> </w:t>
            </w: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>$</w:t>
            </w:r>
            <w:r w:rsidRPr="298127CB" w:rsidR="66FD1E4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>4</w:t>
            </w: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>50):</w:t>
            </w:r>
          </w:p>
        </w:tc>
        <w:tc>
          <w:tcPr>
            <w:tcW w:w="5339" w:type="dxa"/>
            <w:gridSpan w:val="11"/>
            <w:tcBorders>
              <w:top w:val="single" w:color="000000" w:themeColor="text1" w:sz="8"/>
              <w:bottom w:val="single" w:color="000000" w:themeColor="text1" w:sz="8"/>
              <w:right w:val="none" w:color="000000" w:themeColor="text1" w:sz="8"/>
            </w:tcBorders>
            <w:tcMar/>
            <w:vAlign w:val="top"/>
          </w:tcPr>
          <w:p w:rsidR="298127CB" w:rsidP="298127CB" w:rsidRDefault="298127CB" w14:paraId="43253C79" w14:textId="4DB0048A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ind w:left="90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</w:tr>
      <w:tr w:rsidR="298127CB" w:rsidTr="298127CB" w14:paraId="44670DD8">
        <w:trPr>
          <w:trHeight w:val="495"/>
        </w:trPr>
        <w:tc>
          <w:tcPr>
            <w:tcW w:w="11045" w:type="dxa"/>
            <w:gridSpan w:val="24"/>
            <w:tcBorders>
              <w:top w:val="single" w:color="000000" w:themeColor="text1" w:sz="8"/>
              <w:left w:val="none" w:color="000000" w:themeColor="text1" w:sz="8"/>
              <w:bottom w:val="none" w:color="000000" w:themeColor="text1" w:sz="8"/>
              <w:right w:val="none" w:color="000000" w:themeColor="text1" w:sz="8"/>
            </w:tcBorders>
            <w:tcMar/>
            <w:vAlign w:val="top"/>
          </w:tcPr>
          <w:p w:rsidR="298127CB" w:rsidP="298127CB" w:rsidRDefault="298127CB" w14:paraId="4991A026" w14:textId="38F3A03B">
            <w:pPr>
              <w:tabs>
                <w:tab w:val="left" w:leader="underscore" w:pos="2268"/>
                <w:tab w:val="left" w:leader="underscore" w:pos="4536"/>
                <w:tab w:val="left" w:leader="underscore" w:pos="6804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I confirm that the details above are correct:</w:t>
            </w:r>
          </w:p>
        </w:tc>
      </w:tr>
      <w:tr w:rsidR="298127CB" w:rsidTr="298127CB" w14:paraId="4B3C50B5">
        <w:trPr>
          <w:trHeight w:val="495"/>
        </w:trPr>
        <w:tc>
          <w:tcPr>
            <w:tcW w:w="1110" w:type="dxa"/>
            <w:gridSpan w:val="2"/>
            <w:tcBorders>
              <w:top w:val="non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50764820" w14:textId="7041A517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Name:</w:t>
            </w:r>
          </w:p>
        </w:tc>
        <w:tc>
          <w:tcPr>
            <w:tcW w:w="7852" w:type="dxa"/>
            <w:gridSpan w:val="18"/>
            <w:tcBorders>
              <w:top w:val="non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606FCBDA" w14:textId="3206A64D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  <w:tc>
          <w:tcPr>
            <w:tcW w:w="835" w:type="dxa"/>
            <w:gridSpan w:val="2"/>
            <w:tcBorders>
              <w:top w:val="non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3D2B5D8F" w14:textId="74AA7402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Date:</w:t>
            </w:r>
          </w:p>
        </w:tc>
        <w:tc>
          <w:tcPr>
            <w:tcW w:w="1248" w:type="dxa"/>
            <w:gridSpan w:val="2"/>
            <w:tcBorders>
              <w:top w:val="none" w:color="000000" w:themeColor="text1" w:sz="8"/>
              <w:bottom w:val="single" w:color="000000" w:themeColor="text1" w:sz="8"/>
            </w:tcBorders>
            <w:tcMar>
              <w:left w:w="105" w:type="dxa"/>
              <w:right w:w="105" w:type="dxa"/>
            </w:tcMar>
            <w:vAlign w:val="top"/>
          </w:tcPr>
          <w:p w:rsidR="298127CB" w:rsidP="298127CB" w:rsidRDefault="298127CB" w14:paraId="1EB81FC7" w14:textId="76B5C115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</w:tr>
    </w:tbl>
    <w:p w:rsidR="00AA47FB" w:rsidP="298127CB" w:rsidRDefault="00AA47FB" w14:paraId="30B64108" w14:textId="5D28B849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b w:val="1"/>
          <w:bCs w:val="1"/>
          <w:color w:val="716655"/>
        </w:rPr>
      </w:pPr>
    </w:p>
    <w:p w:rsidR="006B7E46" w:rsidP="298127CB" w:rsidRDefault="00005027" w14:paraId="5AE99C7B" w14:textId="36A23133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  <w:r w:rsidRPr="298127CB" w:rsidR="00005027">
        <w:rPr>
          <w:b w:val="1"/>
          <w:bCs w:val="1"/>
          <w:color w:val="716655"/>
          <w:sz w:val="20"/>
          <w:szCs w:val="20"/>
        </w:rPr>
        <w:t xml:space="preserve">The cost </w:t>
      </w:r>
      <w:r w:rsidRPr="298127CB" w:rsidR="00005027">
        <w:rPr>
          <w:b w:val="1"/>
          <w:bCs w:val="1"/>
          <w:color w:val="716655"/>
          <w:sz w:val="20"/>
          <w:szCs w:val="20"/>
        </w:rPr>
        <w:t xml:space="preserve">for the </w:t>
      </w:r>
      <w:r w:rsidRPr="298127CB" w:rsidR="00B33E94">
        <w:rPr>
          <w:b w:val="1"/>
          <w:bCs w:val="1"/>
          <w:color w:val="716655"/>
          <w:sz w:val="20"/>
          <w:szCs w:val="20"/>
        </w:rPr>
        <w:t>Indigenous</w:t>
      </w:r>
      <w:r w:rsidRPr="298127CB" w:rsidR="00DB0B70">
        <w:rPr>
          <w:b w:val="1"/>
          <w:bCs w:val="1"/>
          <w:color w:val="716655"/>
          <w:sz w:val="20"/>
          <w:szCs w:val="20"/>
        </w:rPr>
        <w:t xml:space="preserve"> </w:t>
      </w:r>
      <w:r w:rsidRPr="298127CB" w:rsidR="00005027">
        <w:rPr>
          <w:b w:val="1"/>
          <w:bCs w:val="1"/>
          <w:color w:val="716655"/>
          <w:sz w:val="20"/>
          <w:szCs w:val="20"/>
        </w:rPr>
        <w:t>Programme</w:t>
      </w:r>
      <w:r w:rsidRPr="298127CB" w:rsidR="00005027">
        <w:rPr>
          <w:b w:val="1"/>
          <w:bCs w:val="1"/>
          <w:color w:val="716655"/>
          <w:sz w:val="20"/>
          <w:szCs w:val="20"/>
        </w:rPr>
        <w:t xml:space="preserve"> </w:t>
      </w:r>
      <w:r w:rsidRPr="298127CB" w:rsidR="00B33E94">
        <w:rPr>
          <w:b w:val="1"/>
          <w:bCs w:val="1"/>
          <w:color w:val="716655"/>
          <w:sz w:val="20"/>
          <w:szCs w:val="20"/>
        </w:rPr>
        <w:t>Noogenboro</w:t>
      </w:r>
      <w:r w:rsidRPr="298127CB" w:rsidR="00B33E94">
        <w:rPr>
          <w:b w:val="1"/>
          <w:bCs w:val="1"/>
          <w:color w:val="716655"/>
          <w:sz w:val="20"/>
          <w:szCs w:val="20"/>
        </w:rPr>
        <w:t xml:space="preserve"> </w:t>
      </w:r>
      <w:r w:rsidRPr="298127CB" w:rsidR="00B33E94">
        <w:rPr>
          <w:b w:val="1"/>
          <w:bCs w:val="1"/>
          <w:color w:val="716655"/>
          <w:sz w:val="20"/>
          <w:szCs w:val="20"/>
        </w:rPr>
        <w:t>Kudajin</w:t>
      </w:r>
      <w:r w:rsidRPr="298127CB" w:rsidR="00B33E94">
        <w:rPr>
          <w:b w:val="1"/>
          <w:bCs w:val="1"/>
          <w:color w:val="716655"/>
          <w:sz w:val="20"/>
          <w:szCs w:val="20"/>
        </w:rPr>
        <w:t xml:space="preserve"> </w:t>
      </w:r>
      <w:r w:rsidRPr="298127CB" w:rsidR="00B33E94">
        <w:rPr>
          <w:b w:val="1"/>
          <w:bCs w:val="1"/>
          <w:color w:val="716655"/>
          <w:sz w:val="20"/>
          <w:szCs w:val="20"/>
        </w:rPr>
        <w:t>Boodja</w:t>
      </w:r>
      <w:r w:rsidRPr="298127CB" w:rsidR="00B33E94">
        <w:rPr>
          <w:b w:val="1"/>
          <w:bCs w:val="1"/>
          <w:color w:val="716655"/>
          <w:sz w:val="20"/>
          <w:szCs w:val="20"/>
        </w:rPr>
        <w:t xml:space="preserve"> </w:t>
      </w:r>
      <w:r w:rsidRPr="298127CB" w:rsidR="00005027">
        <w:rPr>
          <w:b w:val="1"/>
          <w:bCs w:val="1"/>
          <w:color w:val="716655"/>
          <w:sz w:val="20"/>
          <w:szCs w:val="20"/>
        </w:rPr>
        <w:t>is $1</w:t>
      </w:r>
      <w:r w:rsidRPr="298127CB" w:rsidR="39E866BF">
        <w:rPr>
          <w:b w:val="1"/>
          <w:bCs w:val="1"/>
          <w:color w:val="716655"/>
          <w:sz w:val="20"/>
          <w:szCs w:val="20"/>
        </w:rPr>
        <w:t>7</w:t>
      </w:r>
      <w:r w:rsidRPr="298127CB" w:rsidR="00005027">
        <w:rPr>
          <w:b w:val="1"/>
          <w:bCs w:val="1"/>
          <w:color w:val="716655"/>
          <w:sz w:val="20"/>
          <w:szCs w:val="20"/>
        </w:rPr>
        <w:t>.</w:t>
      </w:r>
      <w:r w:rsidRPr="298127CB" w:rsidR="00005027">
        <w:rPr>
          <w:b w:val="1"/>
          <w:bCs w:val="1"/>
          <w:color w:val="716655"/>
          <w:sz w:val="20"/>
          <w:szCs w:val="20"/>
        </w:rPr>
        <w:t>00 per student (incl. GST).</w:t>
      </w:r>
    </w:p>
    <w:p w:rsidRPr="00B36F05" w:rsidR="00464EEC" w:rsidP="298127CB" w:rsidRDefault="00464EEC" w14:paraId="4F250CF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  <w:r w:rsidRPr="298127CB" w:rsidR="00464EEC">
        <w:rPr>
          <w:b w:val="1"/>
          <w:bCs w:val="1"/>
          <w:color w:val="716655"/>
          <w:sz w:val="20"/>
          <w:szCs w:val="20"/>
        </w:rPr>
        <w:t>The excursion is subject to the availability of an Aboriginal Cultural Education Officer.</w:t>
      </w:r>
    </w:p>
    <w:p w:rsidR="00DB0B70" w:rsidP="298127CB" w:rsidRDefault="00DB0B70" w14:paraId="5B6EA031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B08C4D"/>
          <w:sz w:val="20"/>
          <w:szCs w:val="20"/>
        </w:rPr>
      </w:pPr>
      <w:r w:rsidRPr="298127CB" w:rsidR="00DB0B70">
        <w:rPr>
          <w:b w:val="1"/>
          <w:bCs w:val="1"/>
          <w:color w:val="B08C4D"/>
          <w:sz w:val="20"/>
          <w:szCs w:val="20"/>
        </w:rPr>
        <w:t>MINIMUM CHARGE $450 (incl. GST)</w:t>
      </w:r>
    </w:p>
    <w:p w:rsidRPr="00B36F05" w:rsidR="006B7E46" w:rsidP="298127CB" w:rsidRDefault="006B7E46" w14:paraId="3E045071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B08C4D"/>
          <w:sz w:val="20"/>
          <w:szCs w:val="20"/>
        </w:rPr>
      </w:pPr>
      <w:r w:rsidRPr="298127CB" w:rsidR="006B7E46">
        <w:rPr>
          <w:b w:val="1"/>
          <w:bCs w:val="1"/>
          <w:color w:val="B08C4D"/>
          <w:sz w:val="20"/>
          <w:szCs w:val="20"/>
        </w:rPr>
        <w:t>48 HOURS NOTICE IS REQUIRED FOR CANCELLATIONS OR A $150 CANCELLATION FEE WILL APPLY.</w:t>
      </w:r>
    </w:p>
    <w:p w:rsidRPr="00B36F05" w:rsidR="006B7E46" w:rsidP="298127CB" w:rsidRDefault="006B7E46" w14:paraId="468ED452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  <w:r w:rsidRPr="298127CB" w:rsidR="006B7E46">
        <w:rPr>
          <w:b w:val="1"/>
          <w:bCs w:val="1"/>
          <w:color w:val="716655"/>
          <w:sz w:val="20"/>
          <w:szCs w:val="20"/>
        </w:rPr>
        <w:t>Teachers and supervising adults are admitted free.</w:t>
      </w:r>
    </w:p>
    <w:p w:rsidRPr="00B36F05" w:rsidR="00B73F7A" w:rsidP="298127CB" w:rsidRDefault="00B73F7A" w14:paraId="70741C6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</w:p>
    <w:p w:rsidRPr="00B36F05" w:rsidR="006B7E46" w:rsidP="298127CB" w:rsidRDefault="006B7E46" w14:paraId="3171F08F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  <w:r w:rsidRPr="298127CB" w:rsidR="006B7E46">
        <w:rPr>
          <w:b w:val="1"/>
          <w:bCs w:val="1"/>
          <w:color w:val="716655"/>
          <w:sz w:val="20"/>
          <w:szCs w:val="20"/>
        </w:rPr>
        <w:t xml:space="preserve">CHILDREN </w:t>
      </w:r>
      <w:r w:rsidRPr="298127CB" w:rsidR="00B36F05">
        <w:rPr>
          <w:b w:val="1"/>
          <w:bCs w:val="1"/>
          <w:color w:val="716655"/>
          <w:sz w:val="20"/>
          <w:szCs w:val="20"/>
        </w:rPr>
        <w:t xml:space="preserve">ARE </w:t>
      </w:r>
      <w:r w:rsidRPr="298127CB" w:rsidR="006B7E46">
        <w:rPr>
          <w:b w:val="1"/>
          <w:bCs w:val="1"/>
          <w:color w:val="716655"/>
          <w:sz w:val="20"/>
          <w:szCs w:val="20"/>
        </w:rPr>
        <w:t>TO BRING A HAT &amp; WATER TO DRINK IN SUMMER.</w:t>
      </w:r>
    </w:p>
    <w:p w:rsidRPr="00B36F05" w:rsidR="006B7E46" w:rsidP="298127CB" w:rsidRDefault="006B7E46" w14:paraId="7B267BAE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  <w:r w:rsidRPr="298127CB" w:rsidR="006B7E46">
        <w:rPr>
          <w:b w:val="1"/>
          <w:bCs w:val="1"/>
          <w:color w:val="716655"/>
          <w:sz w:val="20"/>
          <w:szCs w:val="20"/>
        </w:rPr>
        <w:t>STUDENTS MUST BE SUPERVISED AT ALL TIMES INSIDE &amp; OUTSIDE THE CENTRE.</w:t>
      </w:r>
    </w:p>
    <w:p w:rsidRPr="00B36F05" w:rsidR="00E7399C" w:rsidP="298127CB" w:rsidRDefault="00B73F7A" w14:paraId="0E63CB55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  <w:r w:rsidRPr="298127CB" w:rsidR="00B73F7A">
        <w:rPr>
          <w:b w:val="1"/>
          <w:bCs w:val="1"/>
          <w:color w:val="716655"/>
          <w:sz w:val="20"/>
          <w:szCs w:val="20"/>
        </w:rPr>
        <w:t>LUNCH, MORNING &amp; AFTERNOON TEA TO BE TAKEN OUTSIDE ON VERANDAHS.</w:t>
      </w:r>
    </w:p>
    <w:sectPr w:rsidRPr="00B36F05" w:rsidR="00E7399C" w:rsidSect="00BD5118">
      <w:headerReference w:type="even" r:id="rId7"/>
      <w:headerReference w:type="default" r:id="rId8"/>
      <w:headerReference w:type="first" r:id="rId9"/>
      <w:pgSz w:w="11900" w:h="16840" w:orient="portrait"/>
      <w:pgMar w:top="2552" w:right="851" w:bottom="567" w:left="851" w:header="2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91773" w:rsidP="003C4C9D" w:rsidRDefault="00191773" w14:paraId="6BF53D3B" w14:textId="77777777">
      <w:r>
        <w:separator/>
      </w:r>
    </w:p>
  </w:endnote>
  <w:endnote w:type="continuationSeparator" w:id="0">
    <w:p w:rsidR="00191773" w:rsidP="003C4C9D" w:rsidRDefault="00191773" w14:paraId="031BAFD5" w14:textId="77777777">
      <w:r>
        <w:continuationSeparator/>
      </w:r>
    </w:p>
  </w:endnote>
  <w:endnote w:type="continuationNotice" w:id="1">
    <w:p w:rsidR="00191773" w:rsidRDefault="00191773" w14:paraId="0C1F8C3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BoldSemiCn">
    <w:altName w:val="Calibr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91773" w:rsidP="003C4C9D" w:rsidRDefault="00191773" w14:paraId="574967EC" w14:textId="77777777">
      <w:r>
        <w:separator/>
      </w:r>
    </w:p>
  </w:footnote>
  <w:footnote w:type="continuationSeparator" w:id="0">
    <w:p w:rsidR="00191773" w:rsidP="003C4C9D" w:rsidRDefault="00191773" w14:paraId="79D369D9" w14:textId="77777777">
      <w:r>
        <w:continuationSeparator/>
      </w:r>
    </w:p>
  </w:footnote>
  <w:footnote w:type="continuationNotice" w:id="1">
    <w:p w:rsidR="00191773" w:rsidRDefault="00191773" w14:paraId="4EB56E9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4C9D" w:rsidRDefault="00C45D18" w14:paraId="10370A9B" w14:textId="77777777">
    <w:pPr>
      <w:pStyle w:val="Header"/>
    </w:pPr>
    <w:r>
      <w:rPr>
        <w:noProof/>
      </w:rPr>
    </w:r>
    <w:r w:rsidR="00C45D18">
      <w:rPr>
        <w:noProof/>
      </w:rPr>
      <w:pict w14:anchorId="42FCE897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043031" style="position:absolute;margin-left:0;margin-top:0;width:449.9pt;height:222.25pt;z-index:-25165824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alt="/Users/joannakyffin/Desktop/WA Gould League/WAGL Logos/WAGL Artwork_reversed_mono_50%.jpg" o:spid="_x0000_s1026" o:allowincell="f" type="#_x0000_t75">
          <v:imagedata o:title="WAGL Artwork_reversed_mono_50%" r:id="rId1"/>
          <o:lock v:ext="edit" grouping="t" rotation="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A3095" w:rsidP="005A3095" w:rsidRDefault="003D56CA" w14:paraId="22494950" w14:textId="58FAFDB0">
    <w:pPr>
      <w:pStyle w:val="Header"/>
    </w:pPr>
    <w:r>
      <w:rPr>
        <w:noProof/>
      </w:rPr>
      <w:drawing>
        <wp:anchor distT="0" distB="0" distL="114300" distR="114300" simplePos="0" relativeHeight="251658245" behindDoc="0" locked="0" layoutInCell="1" allowOverlap="1" wp14:anchorId="3A284117" wp14:editId="3AF4977B">
          <wp:simplePos x="0" y="0"/>
          <wp:positionH relativeFrom="column">
            <wp:posOffset>2941955</wp:posOffset>
          </wp:positionH>
          <wp:positionV relativeFrom="paragraph">
            <wp:posOffset>87630</wp:posOffset>
          </wp:positionV>
          <wp:extent cx="3825240" cy="956310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5240" cy="956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509D">
      <w:rPr>
        <w:noProof/>
        <w:lang w:eastAsia="en-AU"/>
      </w:rPr>
      <w:drawing>
        <wp:anchor distT="0" distB="0" distL="114300" distR="114300" simplePos="0" relativeHeight="251658242" behindDoc="1" locked="0" layoutInCell="1" allowOverlap="1" wp14:anchorId="455B548B" wp14:editId="63D60871">
          <wp:simplePos x="0" y="0"/>
          <wp:positionH relativeFrom="page">
            <wp:posOffset>288290</wp:posOffset>
          </wp:positionH>
          <wp:positionV relativeFrom="page">
            <wp:posOffset>255905</wp:posOffset>
          </wp:positionV>
          <wp:extent cx="1764000" cy="871200"/>
          <wp:effectExtent l="0" t="0" r="1905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AGL Artwork_reverse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0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09D">
      <w:rPr>
        <w:noProof/>
        <w:lang w:eastAsia="en-AU"/>
      </w:rPr>
      <w:drawing>
        <wp:anchor distT="0" distB="0" distL="114300" distR="114300" simplePos="0" relativeHeight="251658244" behindDoc="1" locked="0" layoutInCell="1" allowOverlap="1" wp14:anchorId="02AC6CE3" wp14:editId="2BD9E435">
          <wp:simplePos x="0" y="0"/>
          <wp:positionH relativeFrom="page">
            <wp:posOffset>1981200</wp:posOffset>
          </wp:positionH>
          <wp:positionV relativeFrom="page">
            <wp:posOffset>253999</wp:posOffset>
          </wp:positionV>
          <wp:extent cx="1029822" cy="90593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80th Anniversary WAGL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309" cy="906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731988" w:rsidR="005A3095" w:rsidP="00731988" w:rsidRDefault="005A3095" w14:paraId="708E3862" w14:textId="174BFB79">
    <w:pPr>
      <w:pStyle w:val="Header"/>
      <w:tabs>
        <w:tab w:val="clear" w:pos="9026"/>
        <w:tab w:val="right" w:pos="9020"/>
      </w:tabs>
      <w:rPr>
        <w:b/>
        <w:bCs/>
        <w:i/>
        <w:iCs/>
        <w:color w:val="B08C4D"/>
        <w:position w:val="12"/>
        <w:sz w:val="20"/>
        <w:szCs w:val="20"/>
      </w:rPr>
    </w:pPr>
  </w:p>
  <w:p w:rsidR="00B95188" w:rsidRDefault="007C6284" w14:paraId="1B15FBE5" w14:textId="77777777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3" behindDoc="1" locked="0" layoutInCell="1" allowOverlap="1" wp14:anchorId="61149162" wp14:editId="6D1A3C0F">
          <wp:simplePos x="0" y="0"/>
          <wp:positionH relativeFrom="page">
            <wp:posOffset>0</wp:posOffset>
          </wp:positionH>
          <wp:positionV relativeFrom="page">
            <wp:posOffset>5164667</wp:posOffset>
          </wp:positionV>
          <wp:extent cx="7546897" cy="5529789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AGL Artwork_reversed_mono_30%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430" cy="55338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4C9D" w:rsidRDefault="00C45D18" w14:paraId="38D9FF00" w14:textId="77777777">
    <w:pPr>
      <w:pStyle w:val="Header"/>
    </w:pPr>
    <w:r>
      <w:rPr>
        <w:noProof/>
      </w:rPr>
    </w:r>
    <w:r w:rsidR="00C45D18">
      <w:rPr>
        <w:noProof/>
      </w:rPr>
      <w:pict w14:anchorId="227EF506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043030" style="position:absolute;margin-left:0;margin-top:0;width:449.9pt;height:222.25pt;z-index:-25165824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alt="/Users/joannakyffin/Desktop/WA Gould League/WAGL Logos/WAGL Artwork_reversed_mono_50%.jpg" o:spid="_x0000_s1025" o:allowincell="f" type="#_x0000_t75">
          <v:imagedata o:title="WAGL Artwork_reversed_mono_50%" r:id="rId1"/>
          <o:lock v:ext="edit" grouping="t" rotation="t" cropping="t" verticies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attachedTemplate r:id="rId1"/>
  <w:trackRevisions w:val="false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316"/>
    <w:rsid w:val="00005027"/>
    <w:rsid w:val="00027316"/>
    <w:rsid w:val="00057C02"/>
    <w:rsid w:val="00097A3A"/>
    <w:rsid w:val="000A3330"/>
    <w:rsid w:val="00112306"/>
    <w:rsid w:val="0013602D"/>
    <w:rsid w:val="001415BF"/>
    <w:rsid w:val="001632BE"/>
    <w:rsid w:val="00191773"/>
    <w:rsid w:val="001C4E85"/>
    <w:rsid w:val="001E2FB1"/>
    <w:rsid w:val="00252316"/>
    <w:rsid w:val="00271D5E"/>
    <w:rsid w:val="002958F1"/>
    <w:rsid w:val="002A123C"/>
    <w:rsid w:val="00383BF8"/>
    <w:rsid w:val="00386A1F"/>
    <w:rsid w:val="00393011"/>
    <w:rsid w:val="003C4C7A"/>
    <w:rsid w:val="003C4C9D"/>
    <w:rsid w:val="003D56CA"/>
    <w:rsid w:val="003D5751"/>
    <w:rsid w:val="003F0B42"/>
    <w:rsid w:val="003F270B"/>
    <w:rsid w:val="00427B52"/>
    <w:rsid w:val="00464EEC"/>
    <w:rsid w:val="00482095"/>
    <w:rsid w:val="004A509D"/>
    <w:rsid w:val="005232A9"/>
    <w:rsid w:val="00533251"/>
    <w:rsid w:val="00580FE8"/>
    <w:rsid w:val="005A3095"/>
    <w:rsid w:val="005B2995"/>
    <w:rsid w:val="005D0B42"/>
    <w:rsid w:val="005D0E5C"/>
    <w:rsid w:val="0063158A"/>
    <w:rsid w:val="00644F9B"/>
    <w:rsid w:val="00652D57"/>
    <w:rsid w:val="00652EEB"/>
    <w:rsid w:val="00690B3D"/>
    <w:rsid w:val="006B7E46"/>
    <w:rsid w:val="006C42BE"/>
    <w:rsid w:val="006E1EF4"/>
    <w:rsid w:val="007157AC"/>
    <w:rsid w:val="007160FE"/>
    <w:rsid w:val="00731988"/>
    <w:rsid w:val="007B5885"/>
    <w:rsid w:val="007C6284"/>
    <w:rsid w:val="007D7947"/>
    <w:rsid w:val="007F43DD"/>
    <w:rsid w:val="0085360C"/>
    <w:rsid w:val="008D3C16"/>
    <w:rsid w:val="008F00E9"/>
    <w:rsid w:val="008F6F4D"/>
    <w:rsid w:val="009110C0"/>
    <w:rsid w:val="00972078"/>
    <w:rsid w:val="009B10F0"/>
    <w:rsid w:val="009B593A"/>
    <w:rsid w:val="009E4DEF"/>
    <w:rsid w:val="009E5367"/>
    <w:rsid w:val="00A20938"/>
    <w:rsid w:val="00A21B3C"/>
    <w:rsid w:val="00A4680A"/>
    <w:rsid w:val="00A840C2"/>
    <w:rsid w:val="00AA428F"/>
    <w:rsid w:val="00AA47FB"/>
    <w:rsid w:val="00AB0C70"/>
    <w:rsid w:val="00AF5804"/>
    <w:rsid w:val="00B257CC"/>
    <w:rsid w:val="00B33E94"/>
    <w:rsid w:val="00B36F05"/>
    <w:rsid w:val="00B62410"/>
    <w:rsid w:val="00B70EF0"/>
    <w:rsid w:val="00B73F7A"/>
    <w:rsid w:val="00B845B7"/>
    <w:rsid w:val="00B95188"/>
    <w:rsid w:val="00B95555"/>
    <w:rsid w:val="00BD5118"/>
    <w:rsid w:val="00C010AA"/>
    <w:rsid w:val="00C428E9"/>
    <w:rsid w:val="00C43F9B"/>
    <w:rsid w:val="00C45D18"/>
    <w:rsid w:val="00CD4373"/>
    <w:rsid w:val="00CD7535"/>
    <w:rsid w:val="00CE0C6A"/>
    <w:rsid w:val="00CE4427"/>
    <w:rsid w:val="00D279E9"/>
    <w:rsid w:val="00D3333D"/>
    <w:rsid w:val="00D45D6A"/>
    <w:rsid w:val="00D738BD"/>
    <w:rsid w:val="00DB0B70"/>
    <w:rsid w:val="00DB4015"/>
    <w:rsid w:val="00DF0D74"/>
    <w:rsid w:val="00E50E37"/>
    <w:rsid w:val="00E56940"/>
    <w:rsid w:val="00E655D8"/>
    <w:rsid w:val="00E7399C"/>
    <w:rsid w:val="00EA6FE5"/>
    <w:rsid w:val="00EA7F10"/>
    <w:rsid w:val="00EC0AEB"/>
    <w:rsid w:val="00EC5517"/>
    <w:rsid w:val="00ED3C0D"/>
    <w:rsid w:val="00EF31FF"/>
    <w:rsid w:val="00EF76CD"/>
    <w:rsid w:val="00EF7BEF"/>
    <w:rsid w:val="00F12FCE"/>
    <w:rsid w:val="00F148B6"/>
    <w:rsid w:val="00F40FA2"/>
    <w:rsid w:val="00F61592"/>
    <w:rsid w:val="00F655F5"/>
    <w:rsid w:val="00F734CF"/>
    <w:rsid w:val="00FF5DC0"/>
    <w:rsid w:val="017A12F6"/>
    <w:rsid w:val="04639358"/>
    <w:rsid w:val="049E62BA"/>
    <w:rsid w:val="0645B7F5"/>
    <w:rsid w:val="074BC0E3"/>
    <w:rsid w:val="12151D5F"/>
    <w:rsid w:val="1230EBD5"/>
    <w:rsid w:val="14A44AFC"/>
    <w:rsid w:val="18B9E91F"/>
    <w:rsid w:val="18B9E91F"/>
    <w:rsid w:val="19ACD56A"/>
    <w:rsid w:val="205028FB"/>
    <w:rsid w:val="20805027"/>
    <w:rsid w:val="21F2FB37"/>
    <w:rsid w:val="21F2FB37"/>
    <w:rsid w:val="23E6E37B"/>
    <w:rsid w:val="23E6E37B"/>
    <w:rsid w:val="298127CB"/>
    <w:rsid w:val="2D2EA441"/>
    <w:rsid w:val="2DB20A78"/>
    <w:rsid w:val="2F0A01FA"/>
    <w:rsid w:val="2FB3047A"/>
    <w:rsid w:val="2FE4133B"/>
    <w:rsid w:val="31C1DC67"/>
    <w:rsid w:val="346FEAFF"/>
    <w:rsid w:val="36187485"/>
    <w:rsid w:val="39E866BF"/>
    <w:rsid w:val="3A322ABD"/>
    <w:rsid w:val="3C08725B"/>
    <w:rsid w:val="3D08260C"/>
    <w:rsid w:val="3E28968C"/>
    <w:rsid w:val="3E28968C"/>
    <w:rsid w:val="44845730"/>
    <w:rsid w:val="44845730"/>
    <w:rsid w:val="4679E8ED"/>
    <w:rsid w:val="54CD4A0E"/>
    <w:rsid w:val="5735E5D7"/>
    <w:rsid w:val="5CB3A016"/>
    <w:rsid w:val="5D199CB9"/>
    <w:rsid w:val="5E9DA296"/>
    <w:rsid w:val="60D381FA"/>
    <w:rsid w:val="61121729"/>
    <w:rsid w:val="61121729"/>
    <w:rsid w:val="66FD1E49"/>
    <w:rsid w:val="6C7DF600"/>
    <w:rsid w:val="713F4115"/>
    <w:rsid w:val="729FFC82"/>
    <w:rsid w:val="73E1444A"/>
    <w:rsid w:val="74A66F3B"/>
    <w:rsid w:val="7617663D"/>
    <w:rsid w:val="7E5EA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7BA85"/>
  <w14:defaultImageDpi w14:val="32767"/>
  <w15:docId w15:val="{05C92554-35EC-4613-A80D-123686D7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5188"/>
    <w:rPr>
      <w:rFonts w:ascii="Calibri" w:hAnsi="Calibri" w:cs="Times New Roman"/>
      <w:sz w:val="22"/>
      <w:szCs w:val="22"/>
      <w:lang w:val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ewHeading" w:customStyle="1">
    <w:name w:val="New Heading"/>
    <w:basedOn w:val="Normal"/>
    <w:qFormat/>
    <w:rsid w:val="001632BE"/>
    <w:pPr>
      <w:spacing w:before="300" w:after="160" w:line="259" w:lineRule="auto"/>
    </w:pPr>
    <w:rPr>
      <w:rFonts w:ascii="MyriadPro-BoldSemiCn" w:hAnsi="MyriadPro-BoldSemiCn" w:cs="MyriadPro-BoldSemiCn" w:eastAsiaTheme="minorEastAsia"/>
      <w:color w:val="3A3A38"/>
      <w:sz w:val="32"/>
      <w:szCs w:val="32"/>
      <w:lang w:val="en-US"/>
    </w:rPr>
  </w:style>
  <w:style w:type="paragraph" w:styleId="Blaaaaa" w:customStyle="1">
    <w:name w:val="Blaaaaa"/>
    <w:basedOn w:val="Normal"/>
    <w:qFormat/>
    <w:rsid w:val="001632BE"/>
    <w:pPr>
      <w:spacing w:before="300" w:after="160" w:line="259" w:lineRule="auto"/>
    </w:pPr>
    <w:rPr>
      <w:rFonts w:ascii="MyriadPro-BoldSemiCn" w:hAnsi="MyriadPro-BoldSemiCn" w:cs="MyriadPro-BoldSemiCn" w:eastAsiaTheme="minorEastAsia"/>
      <w:b/>
      <w:bCs/>
      <w:color w:val="3A3A38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C4C9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C4C9D"/>
  </w:style>
  <w:style w:type="paragraph" w:styleId="Footer">
    <w:name w:val="footer"/>
    <w:basedOn w:val="Normal"/>
    <w:link w:val="FooterChar"/>
    <w:uiPriority w:val="99"/>
    <w:unhideWhenUsed/>
    <w:rsid w:val="003C4C9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C4C9D"/>
  </w:style>
  <w:style w:type="character" w:styleId="Hyperlink">
    <w:name w:val="Hyperlink"/>
    <w:basedOn w:val="DefaultParagraphFont"/>
    <w:uiPriority w:val="99"/>
    <w:unhideWhenUsed/>
    <w:rsid w:val="00B95188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B95188"/>
    <w:rPr>
      <w:b/>
      <w:bCs/>
    </w:rPr>
  </w:style>
  <w:style w:type="table" w:styleId="TableGrid">
    <w:name w:val="Table Grid"/>
    <w:basedOn w:val="TableNormal"/>
    <w:uiPriority w:val="39"/>
    <w:rsid w:val="005A309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1" w:customStyle="1">
    <w:name w:val="Unresolved Mention1"/>
    <w:basedOn w:val="DefaultParagraphFont"/>
    <w:uiPriority w:val="99"/>
    <w:rsid w:val="005A30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309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0FE"/>
    <w:rPr>
      <w:rFonts w:ascii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160FE"/>
    <w:rPr>
      <w:rFonts w:ascii="Times New Roman" w:hAnsi="Times New Roman" w:cs="Times New Roman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\Desktop\School%20Booking%20Forms\Templates\WAGL%20School%20Booking%20Form%20-%20Ancient%20Scienc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WAGL%20School%20Booking%20Form%20-%20Ancient%20Science.dotx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Jen</dc:creator>
  <lastModifiedBy>Education WA Gould League</lastModifiedBy>
  <revision>8</revision>
  <lastPrinted>2019-02-03T13:06:00.0000000Z</lastPrinted>
  <dcterms:created xsi:type="dcterms:W3CDTF">2021-05-20T13:43:00.0000000Z</dcterms:created>
  <dcterms:modified xsi:type="dcterms:W3CDTF">2026-08-26T08:27:23.9573954Z</dcterms:modified>
</coreProperties>
</file>